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FFC2D" w14:textId="5C6CB937" w:rsidR="000D5543" w:rsidRPr="0047438F" w:rsidRDefault="000D5543" w:rsidP="000D5543">
      <w:pPr>
        <w:rPr>
          <w:b/>
          <w:bCs/>
          <w:sz w:val="28"/>
          <w:szCs w:val="28"/>
        </w:rPr>
      </w:pPr>
      <w:r w:rsidRPr="0047438F">
        <w:rPr>
          <w:b/>
          <w:bCs/>
          <w:sz w:val="28"/>
          <w:szCs w:val="28"/>
        </w:rPr>
        <w:t>« Minigolf und Nachtessen»</w:t>
      </w:r>
    </w:p>
    <w:p w14:paraId="34AA4C46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Tagesbefehl 01</w:t>
      </w:r>
    </w:p>
    <w:p w14:paraId="043CF213" w14:textId="77777777" w:rsidR="000D5543" w:rsidRPr="0047438F" w:rsidRDefault="000D5543" w:rsidP="000D5543">
      <w:pPr>
        <w:rPr>
          <w:b/>
          <w:bCs/>
        </w:rPr>
      </w:pPr>
    </w:p>
    <w:p w14:paraId="311F71CF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Datum</w:t>
      </w:r>
      <w:r w:rsidRPr="0047438F">
        <w:rPr>
          <w:b/>
          <w:bCs/>
        </w:rPr>
        <w:tab/>
      </w:r>
      <w:r w:rsidRPr="0047438F">
        <w:rPr>
          <w:b/>
          <w:bCs/>
        </w:rPr>
        <w:tab/>
        <w:t>14.06.2025</w:t>
      </w:r>
    </w:p>
    <w:p w14:paraId="1E5DE0CD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Ort</w:t>
      </w:r>
      <w:r w:rsidRPr="0047438F">
        <w:rPr>
          <w:b/>
          <w:bCs/>
        </w:rPr>
        <w:tab/>
      </w:r>
      <w:r w:rsidRPr="0047438F">
        <w:rPr>
          <w:b/>
          <w:bCs/>
        </w:rPr>
        <w:tab/>
        <w:t xml:space="preserve">Ebikon, Restaurant “Trumpf-Buur” </w:t>
      </w:r>
    </w:p>
    <w:p w14:paraId="1285E0B5" w14:textId="77777777" w:rsidR="000D5543" w:rsidRPr="0047438F" w:rsidRDefault="000D5543" w:rsidP="000D5543">
      <w:pPr>
        <w:rPr>
          <w:b/>
          <w:bCs/>
        </w:rPr>
      </w:pPr>
    </w:p>
    <w:p w14:paraId="350A3720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1. Allgemeiner Tagesablauf</w:t>
      </w:r>
    </w:p>
    <w:p w14:paraId="63F1A961" w14:textId="77777777" w:rsidR="000D5543" w:rsidRPr="0047438F" w:rsidRDefault="000D5543" w:rsidP="000D5543">
      <w:pPr>
        <w:rPr>
          <w:b/>
          <w:bCs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"/>
        <w:gridCol w:w="839"/>
        <w:gridCol w:w="4659"/>
        <w:gridCol w:w="2073"/>
        <w:gridCol w:w="1232"/>
      </w:tblGrid>
      <w:tr w:rsidR="000D5543" w:rsidRPr="0047438F" w14:paraId="2AFF6268" w14:textId="77777777" w:rsidTr="00C01167">
        <w:tc>
          <w:tcPr>
            <w:tcW w:w="846" w:type="dxa"/>
            <w:hideMark/>
          </w:tcPr>
          <w:p w14:paraId="48FBD783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Von</w:t>
            </w:r>
          </w:p>
        </w:tc>
        <w:tc>
          <w:tcPr>
            <w:tcW w:w="850" w:type="dxa"/>
            <w:hideMark/>
          </w:tcPr>
          <w:p w14:paraId="00879E4D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Bis</w:t>
            </w:r>
          </w:p>
        </w:tc>
        <w:tc>
          <w:tcPr>
            <w:tcW w:w="4825" w:type="dxa"/>
            <w:hideMark/>
          </w:tcPr>
          <w:p w14:paraId="6DD09E0D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Tätigkeit</w:t>
            </w:r>
          </w:p>
        </w:tc>
        <w:tc>
          <w:tcPr>
            <w:tcW w:w="2126" w:type="dxa"/>
            <w:hideMark/>
          </w:tcPr>
          <w:p w14:paraId="774C4DC2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Ort</w:t>
            </w:r>
          </w:p>
        </w:tc>
        <w:tc>
          <w:tcPr>
            <w:tcW w:w="1276" w:type="dxa"/>
            <w:hideMark/>
          </w:tcPr>
          <w:p w14:paraId="45500C94" w14:textId="77777777" w:rsidR="000D5543" w:rsidRPr="0047438F" w:rsidRDefault="000D5543" w:rsidP="00C01167">
            <w:pPr>
              <w:rPr>
                <w:b/>
                <w:bCs/>
              </w:rPr>
            </w:pPr>
            <w:r w:rsidRPr="0047438F">
              <w:rPr>
                <w:b/>
                <w:bCs/>
              </w:rPr>
              <w:t>VA</w:t>
            </w:r>
          </w:p>
        </w:tc>
      </w:tr>
      <w:tr w:rsidR="000D5543" w:rsidRPr="0047438F" w14:paraId="71ECAFE9" w14:textId="77777777" w:rsidTr="00C01167">
        <w:tc>
          <w:tcPr>
            <w:tcW w:w="846" w:type="dxa"/>
            <w:hideMark/>
          </w:tcPr>
          <w:p w14:paraId="226F050D" w14:textId="77777777" w:rsidR="000D5543" w:rsidRPr="0047438F" w:rsidRDefault="000D5543" w:rsidP="00C01167">
            <w:r w:rsidRPr="0047438F">
              <w:t>1600</w:t>
            </w:r>
          </w:p>
        </w:tc>
        <w:tc>
          <w:tcPr>
            <w:tcW w:w="850" w:type="dxa"/>
            <w:hideMark/>
          </w:tcPr>
          <w:p w14:paraId="18219253" w14:textId="77777777" w:rsidR="000D5543" w:rsidRPr="0047438F" w:rsidRDefault="000D5543" w:rsidP="00C01167">
            <w:r w:rsidRPr="0047438F">
              <w:t>1605</w:t>
            </w:r>
          </w:p>
        </w:tc>
        <w:tc>
          <w:tcPr>
            <w:tcW w:w="4825" w:type="dxa"/>
            <w:hideMark/>
          </w:tcPr>
          <w:p w14:paraId="5AF74262" w14:textId="77777777" w:rsidR="000D5543" w:rsidRPr="0047438F" w:rsidRDefault="000D5543" w:rsidP="00C01167">
            <w:r w:rsidRPr="0047438F">
              <w:t>Besammlung beim Eingang der Minigolf Anlage</w:t>
            </w:r>
          </w:p>
        </w:tc>
        <w:tc>
          <w:tcPr>
            <w:tcW w:w="2126" w:type="dxa"/>
            <w:hideMark/>
          </w:tcPr>
          <w:p w14:paraId="5ABA8756" w14:textId="77777777" w:rsidR="000D5543" w:rsidRPr="0047438F" w:rsidRDefault="000D5543" w:rsidP="00C01167">
            <w:r w:rsidRPr="0047438F">
              <w:t xml:space="preserve">Ebikon </w:t>
            </w:r>
          </w:p>
        </w:tc>
        <w:tc>
          <w:tcPr>
            <w:tcW w:w="1276" w:type="dxa"/>
            <w:hideMark/>
          </w:tcPr>
          <w:p w14:paraId="40E6D0FF" w14:textId="77777777" w:rsidR="000D5543" w:rsidRPr="0047438F" w:rsidRDefault="000D5543" w:rsidP="00C01167">
            <w:r w:rsidRPr="0047438F">
              <w:t>MJ</w:t>
            </w:r>
          </w:p>
        </w:tc>
      </w:tr>
      <w:tr w:rsidR="000D5543" w:rsidRPr="0047438F" w14:paraId="306673FB" w14:textId="77777777" w:rsidTr="00C01167">
        <w:tc>
          <w:tcPr>
            <w:tcW w:w="846" w:type="dxa"/>
            <w:hideMark/>
          </w:tcPr>
          <w:p w14:paraId="20255F5A" w14:textId="77777777" w:rsidR="000D5543" w:rsidRPr="0047438F" w:rsidRDefault="000D5543" w:rsidP="00C01167">
            <w:r w:rsidRPr="0047438F">
              <w:t>1605</w:t>
            </w:r>
          </w:p>
        </w:tc>
        <w:tc>
          <w:tcPr>
            <w:tcW w:w="850" w:type="dxa"/>
            <w:hideMark/>
          </w:tcPr>
          <w:p w14:paraId="54C7D423" w14:textId="77777777" w:rsidR="000D5543" w:rsidRPr="0047438F" w:rsidRDefault="000D5543" w:rsidP="00C01167">
            <w:r w:rsidRPr="0047438F">
              <w:t>1610</w:t>
            </w:r>
          </w:p>
        </w:tc>
        <w:tc>
          <w:tcPr>
            <w:tcW w:w="4825" w:type="dxa"/>
            <w:hideMark/>
          </w:tcPr>
          <w:p w14:paraId="112237C2" w14:textId="77777777" w:rsidR="000D5543" w:rsidRPr="0047438F" w:rsidRDefault="000D5543" w:rsidP="00C01167">
            <w:r w:rsidRPr="0047438F">
              <w:t xml:space="preserve">Begrüssung durch den Präsidenten </w:t>
            </w:r>
          </w:p>
        </w:tc>
        <w:tc>
          <w:tcPr>
            <w:tcW w:w="2126" w:type="dxa"/>
            <w:hideMark/>
          </w:tcPr>
          <w:p w14:paraId="68C1B64F" w14:textId="77777777" w:rsidR="000D5543" w:rsidRPr="0047438F" w:rsidRDefault="000D5543" w:rsidP="00C01167">
            <w:r w:rsidRPr="0047438F">
              <w:t xml:space="preserve">Ebikon </w:t>
            </w:r>
          </w:p>
        </w:tc>
        <w:tc>
          <w:tcPr>
            <w:tcW w:w="1276" w:type="dxa"/>
            <w:hideMark/>
          </w:tcPr>
          <w:p w14:paraId="6A7BF4AD" w14:textId="77777777" w:rsidR="000D5543" w:rsidRPr="0047438F" w:rsidRDefault="000D5543" w:rsidP="00C01167">
            <w:r w:rsidRPr="0047438F">
              <w:t>MJ</w:t>
            </w:r>
          </w:p>
        </w:tc>
      </w:tr>
      <w:tr w:rsidR="000D5543" w:rsidRPr="0047438F" w14:paraId="67FF8695" w14:textId="77777777" w:rsidTr="00C01167">
        <w:tc>
          <w:tcPr>
            <w:tcW w:w="846" w:type="dxa"/>
            <w:hideMark/>
          </w:tcPr>
          <w:p w14:paraId="657C2392" w14:textId="77777777" w:rsidR="000D5543" w:rsidRPr="0047438F" w:rsidRDefault="000D5543" w:rsidP="00C01167">
            <w:r w:rsidRPr="0047438F">
              <w:t>1610</w:t>
            </w:r>
          </w:p>
        </w:tc>
        <w:tc>
          <w:tcPr>
            <w:tcW w:w="850" w:type="dxa"/>
            <w:hideMark/>
          </w:tcPr>
          <w:p w14:paraId="666D8B80" w14:textId="77777777" w:rsidR="000D5543" w:rsidRPr="0047438F" w:rsidRDefault="000D5543" w:rsidP="00C01167">
            <w:r w:rsidRPr="0047438F">
              <w:t>1615</w:t>
            </w:r>
          </w:p>
        </w:tc>
        <w:tc>
          <w:tcPr>
            <w:tcW w:w="4825" w:type="dxa"/>
            <w:hideMark/>
          </w:tcPr>
          <w:p w14:paraId="138DAA2F" w14:textId="77777777" w:rsidR="000D5543" w:rsidRPr="0047438F" w:rsidRDefault="000D5543" w:rsidP="00C01167">
            <w:r w:rsidRPr="0047438F">
              <w:t xml:space="preserve">Mat Ausg  </w:t>
            </w:r>
          </w:p>
        </w:tc>
        <w:tc>
          <w:tcPr>
            <w:tcW w:w="2126" w:type="dxa"/>
            <w:hideMark/>
          </w:tcPr>
          <w:p w14:paraId="3CC68A24" w14:textId="77777777" w:rsidR="000D5543" w:rsidRPr="0047438F" w:rsidRDefault="000D5543" w:rsidP="00C01167">
            <w:r w:rsidRPr="0047438F">
              <w:t>Ebikon</w:t>
            </w:r>
          </w:p>
        </w:tc>
        <w:tc>
          <w:tcPr>
            <w:tcW w:w="1276" w:type="dxa"/>
            <w:hideMark/>
          </w:tcPr>
          <w:p w14:paraId="27AE6258" w14:textId="77777777" w:rsidR="000D5543" w:rsidRPr="0047438F" w:rsidRDefault="000D5543" w:rsidP="00C01167">
            <w:r w:rsidRPr="0047438F">
              <w:t>MJ</w:t>
            </w:r>
          </w:p>
        </w:tc>
      </w:tr>
      <w:tr w:rsidR="000D5543" w:rsidRPr="0047438F" w14:paraId="725D4F00" w14:textId="77777777" w:rsidTr="00C01167">
        <w:tc>
          <w:tcPr>
            <w:tcW w:w="846" w:type="dxa"/>
            <w:hideMark/>
          </w:tcPr>
          <w:p w14:paraId="50DB004F" w14:textId="77777777" w:rsidR="000D5543" w:rsidRPr="0047438F" w:rsidRDefault="000D5543" w:rsidP="00C01167">
            <w:r w:rsidRPr="0047438F">
              <w:t>1615</w:t>
            </w:r>
          </w:p>
        </w:tc>
        <w:tc>
          <w:tcPr>
            <w:tcW w:w="850" w:type="dxa"/>
            <w:hideMark/>
          </w:tcPr>
          <w:p w14:paraId="7CA7AC0A" w14:textId="77777777" w:rsidR="000D5543" w:rsidRPr="0047438F" w:rsidRDefault="000D5543" w:rsidP="00C01167">
            <w:r w:rsidRPr="0047438F">
              <w:t>1730</w:t>
            </w:r>
          </w:p>
        </w:tc>
        <w:tc>
          <w:tcPr>
            <w:tcW w:w="4825" w:type="dxa"/>
            <w:hideMark/>
          </w:tcPr>
          <w:p w14:paraId="477FF790" w14:textId="77777777" w:rsidR="000D5543" w:rsidRPr="0047438F" w:rsidRDefault="000D5543" w:rsidP="00C01167">
            <w:r w:rsidRPr="0047438F">
              <w:t xml:space="preserve">U “Einlochen” </w:t>
            </w:r>
          </w:p>
        </w:tc>
        <w:tc>
          <w:tcPr>
            <w:tcW w:w="2126" w:type="dxa"/>
            <w:hideMark/>
          </w:tcPr>
          <w:p w14:paraId="134939F0" w14:textId="77777777" w:rsidR="000D5543" w:rsidRPr="0047438F" w:rsidRDefault="000D5543" w:rsidP="00C01167">
            <w:r w:rsidRPr="0047438F">
              <w:t xml:space="preserve">Ebikon </w:t>
            </w:r>
          </w:p>
        </w:tc>
        <w:tc>
          <w:tcPr>
            <w:tcW w:w="1276" w:type="dxa"/>
            <w:hideMark/>
          </w:tcPr>
          <w:p w14:paraId="7B4071DE" w14:textId="77777777" w:rsidR="000D5543" w:rsidRPr="0047438F" w:rsidRDefault="000D5543" w:rsidP="00C01167">
            <w:r w:rsidRPr="0047438F">
              <w:t xml:space="preserve">MJ </w:t>
            </w:r>
          </w:p>
        </w:tc>
      </w:tr>
      <w:tr w:rsidR="000D5543" w:rsidRPr="0047438F" w14:paraId="48016E1A" w14:textId="77777777" w:rsidTr="00C01167">
        <w:tc>
          <w:tcPr>
            <w:tcW w:w="846" w:type="dxa"/>
            <w:hideMark/>
          </w:tcPr>
          <w:p w14:paraId="00ACAEDC" w14:textId="77777777" w:rsidR="000D5543" w:rsidRPr="0047438F" w:rsidRDefault="000D5543" w:rsidP="00C01167">
            <w:r w:rsidRPr="0047438F">
              <w:t>1730</w:t>
            </w:r>
          </w:p>
        </w:tc>
        <w:tc>
          <w:tcPr>
            <w:tcW w:w="850" w:type="dxa"/>
            <w:hideMark/>
          </w:tcPr>
          <w:p w14:paraId="7BBCEB23" w14:textId="77777777" w:rsidR="000D5543" w:rsidRPr="0047438F" w:rsidRDefault="000D5543" w:rsidP="00C01167">
            <w:r w:rsidRPr="0047438F">
              <w:t>1745</w:t>
            </w:r>
          </w:p>
        </w:tc>
        <w:tc>
          <w:tcPr>
            <w:tcW w:w="4825" w:type="dxa"/>
            <w:hideMark/>
          </w:tcPr>
          <w:p w14:paraId="199586EB" w14:textId="77777777" w:rsidR="000D5543" w:rsidRPr="0047438F" w:rsidRDefault="000D5543" w:rsidP="00C01167">
            <w:r w:rsidRPr="0047438F">
              <w:t xml:space="preserve">Apéro und AAR mit Rangverkündigung </w:t>
            </w:r>
          </w:p>
        </w:tc>
        <w:tc>
          <w:tcPr>
            <w:tcW w:w="2126" w:type="dxa"/>
            <w:hideMark/>
          </w:tcPr>
          <w:p w14:paraId="1865A54A" w14:textId="77777777" w:rsidR="000D5543" w:rsidRPr="0047438F" w:rsidRDefault="000D5543" w:rsidP="00C01167">
            <w:r w:rsidRPr="0047438F">
              <w:t xml:space="preserve">Restaurant </w:t>
            </w:r>
          </w:p>
        </w:tc>
        <w:tc>
          <w:tcPr>
            <w:tcW w:w="1276" w:type="dxa"/>
            <w:hideMark/>
          </w:tcPr>
          <w:p w14:paraId="0E82B90A" w14:textId="77777777" w:rsidR="000D5543" w:rsidRPr="0047438F" w:rsidRDefault="000D5543" w:rsidP="00C01167"/>
        </w:tc>
      </w:tr>
      <w:tr w:rsidR="000D5543" w:rsidRPr="0047438F" w14:paraId="38E14F8A" w14:textId="77777777" w:rsidTr="00C01167">
        <w:tc>
          <w:tcPr>
            <w:tcW w:w="846" w:type="dxa"/>
          </w:tcPr>
          <w:p w14:paraId="79E9C17F" w14:textId="77777777" w:rsidR="000D5543" w:rsidRPr="0047438F" w:rsidRDefault="000D5543" w:rsidP="00C01167">
            <w:r w:rsidRPr="0047438F">
              <w:t>1745</w:t>
            </w:r>
          </w:p>
        </w:tc>
        <w:tc>
          <w:tcPr>
            <w:tcW w:w="850" w:type="dxa"/>
          </w:tcPr>
          <w:p w14:paraId="17B10E1D" w14:textId="77777777" w:rsidR="000D5543" w:rsidRPr="0047438F" w:rsidRDefault="000D5543" w:rsidP="00C01167">
            <w:r w:rsidRPr="0047438F">
              <w:t>2030</w:t>
            </w:r>
          </w:p>
        </w:tc>
        <w:tc>
          <w:tcPr>
            <w:tcW w:w="4825" w:type="dxa"/>
          </w:tcPr>
          <w:p w14:paraId="7E773471" w14:textId="77777777" w:rsidR="000D5543" w:rsidRPr="0047438F" w:rsidRDefault="000D5543" w:rsidP="00C01167">
            <w:r w:rsidRPr="0047438F">
              <w:t xml:space="preserve">Nachtessen </w:t>
            </w:r>
          </w:p>
        </w:tc>
        <w:tc>
          <w:tcPr>
            <w:tcW w:w="2126" w:type="dxa"/>
          </w:tcPr>
          <w:p w14:paraId="3E23BEF3" w14:textId="77777777" w:rsidR="000D5543" w:rsidRPr="0047438F" w:rsidRDefault="000D5543" w:rsidP="00C01167">
            <w:r w:rsidRPr="0047438F">
              <w:t xml:space="preserve">Restaurant </w:t>
            </w:r>
          </w:p>
        </w:tc>
        <w:tc>
          <w:tcPr>
            <w:tcW w:w="1276" w:type="dxa"/>
          </w:tcPr>
          <w:p w14:paraId="7C613954" w14:textId="77777777" w:rsidR="000D5543" w:rsidRPr="0047438F" w:rsidRDefault="000D5543" w:rsidP="00C01167"/>
        </w:tc>
      </w:tr>
      <w:tr w:rsidR="000D5543" w:rsidRPr="0047438F" w14:paraId="53DFD1E8" w14:textId="77777777" w:rsidTr="00C01167">
        <w:tc>
          <w:tcPr>
            <w:tcW w:w="846" w:type="dxa"/>
          </w:tcPr>
          <w:p w14:paraId="36B53D12" w14:textId="77777777" w:rsidR="000D5543" w:rsidRPr="0047438F" w:rsidRDefault="000D5543" w:rsidP="00C01167">
            <w:r w:rsidRPr="0047438F">
              <w:t>2030</w:t>
            </w:r>
          </w:p>
        </w:tc>
        <w:tc>
          <w:tcPr>
            <w:tcW w:w="850" w:type="dxa"/>
          </w:tcPr>
          <w:p w14:paraId="61F4B082" w14:textId="77777777" w:rsidR="000D5543" w:rsidRPr="0047438F" w:rsidRDefault="000D5543" w:rsidP="00C01167">
            <w:r w:rsidRPr="0047438F">
              <w:t>2045</w:t>
            </w:r>
          </w:p>
        </w:tc>
        <w:tc>
          <w:tcPr>
            <w:tcW w:w="4825" w:type="dxa"/>
          </w:tcPr>
          <w:p w14:paraId="03244452" w14:textId="77777777" w:rsidR="000D5543" w:rsidRPr="0047438F" w:rsidRDefault="000D5543" w:rsidP="00C01167">
            <w:r w:rsidRPr="0047438F">
              <w:t>Verabschiedung durch den Präsidenten</w:t>
            </w:r>
          </w:p>
        </w:tc>
        <w:tc>
          <w:tcPr>
            <w:tcW w:w="2126" w:type="dxa"/>
          </w:tcPr>
          <w:p w14:paraId="215DB025" w14:textId="77777777" w:rsidR="000D5543" w:rsidRPr="0047438F" w:rsidRDefault="000D5543" w:rsidP="00C01167">
            <w:r w:rsidRPr="0047438F">
              <w:t xml:space="preserve">Ebikon </w:t>
            </w:r>
          </w:p>
        </w:tc>
        <w:tc>
          <w:tcPr>
            <w:tcW w:w="1276" w:type="dxa"/>
          </w:tcPr>
          <w:p w14:paraId="223B3152" w14:textId="77777777" w:rsidR="000D5543" w:rsidRPr="0047438F" w:rsidRDefault="000D5543" w:rsidP="00C01167">
            <w:r w:rsidRPr="0047438F">
              <w:t>MJ</w:t>
            </w:r>
          </w:p>
        </w:tc>
      </w:tr>
    </w:tbl>
    <w:p w14:paraId="4C84972F" w14:textId="77777777" w:rsidR="000D5543" w:rsidRPr="0047438F" w:rsidRDefault="000D5543" w:rsidP="000D5543">
      <w:pPr>
        <w:rPr>
          <w:b/>
          <w:bCs/>
        </w:rPr>
      </w:pPr>
    </w:p>
    <w:p w14:paraId="15A8C11D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2. Tenue</w:t>
      </w:r>
    </w:p>
    <w:p w14:paraId="0605439D" w14:textId="77777777" w:rsidR="000D5543" w:rsidRPr="0047438F" w:rsidRDefault="000D5543" w:rsidP="000D5543">
      <w:pPr>
        <w:pStyle w:val="Listenabsatz"/>
        <w:numPr>
          <w:ilvl w:val="0"/>
          <w:numId w:val="27"/>
        </w:numPr>
      </w:pPr>
      <w:r w:rsidRPr="0047438F">
        <w:t>Sportliche Kleidung, dem Wetter entsprechender Schutz.</w:t>
      </w:r>
    </w:p>
    <w:p w14:paraId="12FF9BDB" w14:textId="77777777" w:rsidR="000D5543" w:rsidRPr="0047438F" w:rsidRDefault="000D5543" w:rsidP="000D5543">
      <w:pPr>
        <w:rPr>
          <w:b/>
          <w:bCs/>
        </w:rPr>
      </w:pPr>
    </w:p>
    <w:p w14:paraId="730ACE69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3. Besondere Anordnungen </w:t>
      </w:r>
    </w:p>
    <w:p w14:paraId="009D98A5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 xml:space="preserve">Je nach Lage können die zeitlichen Verhältnisse angepasst werden. </w:t>
      </w:r>
    </w:p>
    <w:p w14:paraId="38F5A737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 xml:space="preserve">Familien und Teilnehmer ohne Dienstgrad sind bei der Veranstaltung herzlich willkommen! </w:t>
      </w:r>
    </w:p>
    <w:p w14:paraId="431CC871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>Wettkampfvorbereitungen sind fakultativ, werden aber empfohlen</w:t>
      </w:r>
    </w:p>
    <w:p w14:paraId="424265BA" w14:textId="77777777" w:rsidR="000D5543" w:rsidRPr="0047438F" w:rsidRDefault="000D5543" w:rsidP="000D5543">
      <w:pPr>
        <w:numPr>
          <w:ilvl w:val="0"/>
          <w:numId w:val="25"/>
        </w:numPr>
      </w:pPr>
      <w:r w:rsidRPr="0047438F">
        <w:t xml:space="preserve">Die drei besten Minigolfer erhalten einen Preis </w:t>
      </w:r>
    </w:p>
    <w:p w14:paraId="08455FC6" w14:textId="77777777" w:rsidR="000D5543" w:rsidRPr="0047438F" w:rsidRDefault="000D5543" w:rsidP="000D5543"/>
    <w:p w14:paraId="6877E22E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4. Kosten </w:t>
      </w:r>
    </w:p>
    <w:p w14:paraId="5A2CE1D7" w14:textId="77777777" w:rsidR="000D5543" w:rsidRPr="0047438F" w:rsidRDefault="000D5543" w:rsidP="000D5543">
      <w:pPr>
        <w:pStyle w:val="Listenabsatz"/>
        <w:numPr>
          <w:ilvl w:val="0"/>
          <w:numId w:val="26"/>
        </w:numPr>
      </w:pPr>
      <w:r w:rsidRPr="0047438F">
        <w:t xml:space="preserve">Minigolf und Apéro wird von der Sektion offeriert </w:t>
      </w:r>
    </w:p>
    <w:p w14:paraId="06E0DADD" w14:textId="77777777" w:rsidR="000D5543" w:rsidRPr="0047438F" w:rsidRDefault="000D5543" w:rsidP="000D5543">
      <w:pPr>
        <w:pStyle w:val="Listenabsatz"/>
        <w:numPr>
          <w:ilvl w:val="0"/>
          <w:numId w:val="26"/>
        </w:numPr>
      </w:pPr>
      <w:r w:rsidRPr="0047438F">
        <w:t xml:space="preserve">Nachtessen geht zu lasten der Teilnehmer </w:t>
      </w:r>
    </w:p>
    <w:p w14:paraId="7B38F705" w14:textId="77777777" w:rsidR="000D5543" w:rsidRPr="0047438F" w:rsidRDefault="000D5543" w:rsidP="000D5543"/>
    <w:p w14:paraId="5369777F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5. Verpflegung</w:t>
      </w:r>
    </w:p>
    <w:p w14:paraId="101A2692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Menü 1</w:t>
      </w:r>
    </w:p>
    <w:p w14:paraId="564663F0" w14:textId="77777777" w:rsidR="000D5543" w:rsidRPr="0047438F" w:rsidRDefault="000D5543" w:rsidP="000D5543">
      <w:r w:rsidRPr="0047438F">
        <w:t>Gemischter Salat</w:t>
      </w:r>
    </w:p>
    <w:p w14:paraId="6574D12A" w14:textId="77777777" w:rsidR="000D5543" w:rsidRPr="0047438F" w:rsidRDefault="000D5543" w:rsidP="000D5543">
      <w:r w:rsidRPr="0047438F">
        <w:t>***</w:t>
      </w:r>
    </w:p>
    <w:p w14:paraId="4D893670" w14:textId="77777777" w:rsidR="000D5543" w:rsidRPr="0047438F" w:rsidRDefault="000D5543" w:rsidP="000D5543">
      <w:r w:rsidRPr="0047438F">
        <w:t>Kalbsgeschnetzeltes an Champignonrahmsauce</w:t>
      </w:r>
    </w:p>
    <w:p w14:paraId="23FA3C08" w14:textId="77777777" w:rsidR="000D5543" w:rsidRPr="0047438F" w:rsidRDefault="000D5543" w:rsidP="000D5543">
      <w:r w:rsidRPr="0047438F">
        <w:t>Rösti &amp; drei Gemüse</w:t>
      </w:r>
    </w:p>
    <w:p w14:paraId="51DDD479" w14:textId="77777777" w:rsidR="000D5543" w:rsidRPr="0047438F" w:rsidRDefault="000D5543" w:rsidP="000D5543">
      <w:r w:rsidRPr="0047438F">
        <w:t xml:space="preserve">*** </w:t>
      </w:r>
    </w:p>
    <w:p w14:paraId="462D106E" w14:textId="77777777" w:rsidR="000D5543" w:rsidRPr="0047438F" w:rsidRDefault="000D5543" w:rsidP="000D5543">
      <w:r w:rsidRPr="0047438F">
        <w:t xml:space="preserve">Coup «Riedholz» (Vanille Softeis, Apfelschnitze, Carameltoping und Schlagrahm)  </w:t>
      </w:r>
    </w:p>
    <w:p w14:paraId="49DC2A12" w14:textId="77777777" w:rsidR="000D5543" w:rsidRPr="0047438F" w:rsidRDefault="000D5543" w:rsidP="000D5543">
      <w:r w:rsidRPr="0047438F">
        <w:t>CHF 39.00</w:t>
      </w:r>
    </w:p>
    <w:p w14:paraId="1E46D3C6" w14:textId="77777777" w:rsidR="000D5543" w:rsidRPr="0047438F" w:rsidRDefault="000D5543" w:rsidP="000D5543"/>
    <w:p w14:paraId="1E37279A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>Menü 2</w:t>
      </w:r>
    </w:p>
    <w:p w14:paraId="44F6FC29" w14:textId="77777777" w:rsidR="000D5543" w:rsidRPr="0047438F" w:rsidRDefault="000D5543" w:rsidP="000D5543">
      <w:r w:rsidRPr="0047438F">
        <w:t>Grüner Salat</w:t>
      </w:r>
    </w:p>
    <w:p w14:paraId="52349A18" w14:textId="77777777" w:rsidR="000D5543" w:rsidRPr="0047438F" w:rsidRDefault="000D5543" w:rsidP="000D5543">
      <w:r w:rsidRPr="0047438F">
        <w:t>***</w:t>
      </w:r>
    </w:p>
    <w:p w14:paraId="47086575" w14:textId="77777777" w:rsidR="000D5543" w:rsidRPr="0047438F" w:rsidRDefault="000D5543" w:rsidP="000D5543">
      <w:r w:rsidRPr="0047438F">
        <w:t xml:space="preserve">Pastetli mit Gemüsefüllung und Pommes frites </w:t>
      </w:r>
    </w:p>
    <w:p w14:paraId="28291212" w14:textId="77777777" w:rsidR="000D5543" w:rsidRPr="0047438F" w:rsidRDefault="000D5543" w:rsidP="000D5543">
      <w:r w:rsidRPr="0047438F">
        <w:t>***</w:t>
      </w:r>
    </w:p>
    <w:p w14:paraId="4AA70AD7" w14:textId="77777777" w:rsidR="000D5543" w:rsidRPr="0047438F" w:rsidRDefault="000D5543" w:rsidP="000D5543">
      <w:r w:rsidRPr="0047438F">
        <w:t xml:space="preserve">Kleiner Coup «Riedholz» </w:t>
      </w:r>
    </w:p>
    <w:p w14:paraId="0557ACD5" w14:textId="77777777" w:rsidR="000D5543" w:rsidRPr="0047438F" w:rsidRDefault="000D5543" w:rsidP="000D5543">
      <w:r w:rsidRPr="0047438F">
        <w:t>CHF 44.50</w:t>
      </w:r>
    </w:p>
    <w:p w14:paraId="0F8E08E0" w14:textId="77777777" w:rsidR="000D5543" w:rsidRPr="0047438F" w:rsidRDefault="000D5543" w:rsidP="000D5543"/>
    <w:p w14:paraId="56F73444" w14:textId="77777777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6. Anmeldung  </w:t>
      </w:r>
    </w:p>
    <w:p w14:paraId="22A37AD2" w14:textId="0395CA91" w:rsidR="000D5543" w:rsidRPr="0047438F" w:rsidRDefault="000D5543" w:rsidP="004F3E3F">
      <w:r w:rsidRPr="0047438F">
        <w:t xml:space="preserve">Die Anmeldung erfolgt über das Anmeldeformular und ist bis </w:t>
      </w:r>
      <w:r w:rsidRPr="0047438F">
        <w:rPr>
          <w:b/>
          <w:bCs/>
        </w:rPr>
        <w:t>spätesten am 01.06.2025</w:t>
      </w:r>
      <w:r w:rsidRPr="0047438F">
        <w:t xml:space="preserve"> auf dem KP eingereicht werden.</w:t>
      </w:r>
    </w:p>
    <w:p w14:paraId="6E6BAAB9" w14:textId="6433196A" w:rsidR="000D5543" w:rsidRPr="0047438F" w:rsidRDefault="000D5543" w:rsidP="004F3E3F">
      <w:r w:rsidRPr="0047438F">
        <w:rPr>
          <w:noProof/>
          <w:sz w:val="24"/>
          <w:szCs w:val="24"/>
          <w:lang w:eastAsia="de-CH"/>
        </w:rPr>
        <w:drawing>
          <wp:anchor distT="0" distB="0" distL="114300" distR="114300" simplePos="0" relativeHeight="251659264" behindDoc="1" locked="0" layoutInCell="1" allowOverlap="1" wp14:anchorId="36B530CD" wp14:editId="1ABBB2AA">
            <wp:simplePos x="0" y="0"/>
            <wp:positionH relativeFrom="column">
              <wp:posOffset>233680</wp:posOffset>
            </wp:positionH>
            <wp:positionV relativeFrom="paragraph">
              <wp:posOffset>6350</wp:posOffset>
            </wp:positionV>
            <wp:extent cx="717317" cy="688340"/>
            <wp:effectExtent l="0" t="0" r="698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317" cy="688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8BCDE9" w14:textId="1BFA1638" w:rsidR="004F3E3F" w:rsidRPr="0047438F" w:rsidRDefault="004F3E3F" w:rsidP="004F3E3F"/>
    <w:p w14:paraId="5C739CDD" w14:textId="77777777" w:rsidR="000D5543" w:rsidRPr="0047438F" w:rsidRDefault="004F3E3F" w:rsidP="004F3E3F">
      <w:pPr>
        <w:rPr>
          <w:sz w:val="24"/>
          <w:szCs w:val="24"/>
        </w:rPr>
      </w:pPr>
      <w:r w:rsidRPr="0047438F">
        <w:rPr>
          <w:sz w:val="24"/>
          <w:szCs w:val="24"/>
        </w:rPr>
        <w:t>Hptfw Mike Jaussi</w:t>
      </w:r>
    </w:p>
    <w:p w14:paraId="33B6D850" w14:textId="74FE579A" w:rsidR="004F3E3F" w:rsidRPr="0047438F" w:rsidRDefault="004F3E3F" w:rsidP="004F3E3F">
      <w:pPr>
        <w:rPr>
          <w:sz w:val="24"/>
          <w:szCs w:val="24"/>
        </w:rPr>
      </w:pPr>
      <w:r w:rsidRPr="0047438F">
        <w:rPr>
          <w:sz w:val="24"/>
          <w:szCs w:val="24"/>
        </w:rPr>
        <w:t xml:space="preserve">Präsident </w:t>
      </w:r>
    </w:p>
    <w:p w14:paraId="08953D72" w14:textId="77777777" w:rsidR="004F3E3F" w:rsidRPr="0047438F" w:rsidRDefault="004F3E3F" w:rsidP="004F3E3F">
      <w:pPr>
        <w:tabs>
          <w:tab w:val="left" w:pos="5670"/>
        </w:tabs>
        <w:rPr>
          <w:rFonts w:cs="Arial"/>
        </w:rPr>
      </w:pPr>
    </w:p>
    <w:p w14:paraId="31BCF48E" w14:textId="0D38FEDC" w:rsidR="004F3E3F" w:rsidRPr="0047438F" w:rsidRDefault="004F3E3F" w:rsidP="000D5543">
      <w:pPr>
        <w:rPr>
          <w:rFonts w:cs="Arial"/>
        </w:rPr>
      </w:pPr>
      <w:r w:rsidRPr="0047438F">
        <w:rPr>
          <w:b/>
          <w:sz w:val="32"/>
          <w:szCs w:val="32"/>
        </w:rPr>
        <w:t>Anmeldung</w:t>
      </w:r>
      <w:r w:rsidRPr="0047438F">
        <w:rPr>
          <w:b/>
          <w:i/>
          <w:sz w:val="32"/>
          <w:szCs w:val="32"/>
        </w:rPr>
        <w:tab/>
      </w:r>
    </w:p>
    <w:p w14:paraId="38FEC49A" w14:textId="77777777" w:rsidR="004F3E3F" w:rsidRPr="0047438F" w:rsidRDefault="004F3E3F" w:rsidP="004F3E3F"/>
    <w:p w14:paraId="20C919B2" w14:textId="5628F6FF" w:rsidR="004F3E3F" w:rsidRPr="0047438F" w:rsidRDefault="004F3E3F" w:rsidP="004F3E3F">
      <w:r w:rsidRPr="0047438F">
        <w:t>____ Ich melde mich zu</w:t>
      </w:r>
      <w:r w:rsidR="000D5543" w:rsidRPr="0047438F">
        <w:t>m Minigolf und Nachtessen definitiv an</w:t>
      </w:r>
    </w:p>
    <w:p w14:paraId="5DEB7BA8" w14:textId="77777777" w:rsidR="004F3E3F" w:rsidRPr="0047438F" w:rsidRDefault="004F3E3F" w:rsidP="004F3E3F"/>
    <w:p w14:paraId="2DF3CC80" w14:textId="3261207E" w:rsidR="004F3E3F" w:rsidRPr="0047438F" w:rsidRDefault="004F3E3F" w:rsidP="004F3E3F">
      <w:r w:rsidRPr="0047438F">
        <w:t xml:space="preserve">____ Ich melde mich nur zur </w:t>
      </w:r>
      <w:r w:rsidR="000D5543" w:rsidRPr="0047438F">
        <w:t>zum Minigolfen</w:t>
      </w:r>
      <w:r w:rsidRPr="0047438F">
        <w:t xml:space="preserve"> definitiv an, ohne </w:t>
      </w:r>
      <w:r w:rsidR="000D5543" w:rsidRPr="0047438F">
        <w:t>Nachtessen</w:t>
      </w:r>
    </w:p>
    <w:p w14:paraId="7CF916A0" w14:textId="77777777" w:rsidR="004F3E3F" w:rsidRPr="0047438F" w:rsidRDefault="004F3E3F" w:rsidP="004F3E3F"/>
    <w:p w14:paraId="1C7FF1A6" w14:textId="736633A9" w:rsidR="000D5543" w:rsidRPr="0047438F" w:rsidRDefault="000D5543" w:rsidP="000D5543">
      <w:r w:rsidRPr="0047438F">
        <w:t xml:space="preserve">____ Ich melde mich nur zur zum Nachtessen definitiv an, ohne Minigolfen </w:t>
      </w:r>
    </w:p>
    <w:p w14:paraId="6D2F19B3" w14:textId="77777777" w:rsidR="000D5543" w:rsidRPr="0047438F" w:rsidRDefault="000D5543" w:rsidP="004F3E3F"/>
    <w:p w14:paraId="7AE5E6F1" w14:textId="77777777" w:rsidR="004F3E3F" w:rsidRPr="0047438F" w:rsidRDefault="004F3E3F" w:rsidP="004F3E3F">
      <w:r w:rsidRPr="0047438F">
        <w:t>____ bin leider verhindert:</w:t>
      </w:r>
    </w:p>
    <w:p w14:paraId="60D99E44" w14:textId="77777777" w:rsidR="004F3E3F" w:rsidRPr="0047438F" w:rsidRDefault="004F3E3F" w:rsidP="004F3E3F"/>
    <w:p w14:paraId="41C02E81" w14:textId="77777777" w:rsidR="000D5543" w:rsidRPr="0047438F" w:rsidRDefault="000D5543" w:rsidP="004F3E3F"/>
    <w:p w14:paraId="3F65E488" w14:textId="1ACAD1D9" w:rsidR="000D5543" w:rsidRPr="0047438F" w:rsidRDefault="000D5543" w:rsidP="004F3E3F">
      <w:r w:rsidRPr="0047438F">
        <w:t xml:space="preserve">Menüauswahl </w:t>
      </w:r>
    </w:p>
    <w:p w14:paraId="32F40E92" w14:textId="77777777" w:rsidR="000D5543" w:rsidRPr="0047438F" w:rsidRDefault="000D5543" w:rsidP="004F3E3F"/>
    <w:p w14:paraId="4FF4D19B" w14:textId="1B172B25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_____ Menü 1 (bitte Anzahl einsetzen)  </w:t>
      </w:r>
    </w:p>
    <w:p w14:paraId="007A6CE1" w14:textId="77777777" w:rsidR="000D5543" w:rsidRPr="0047438F" w:rsidRDefault="000D5543" w:rsidP="000D5543"/>
    <w:p w14:paraId="7E1A142D" w14:textId="7E2C31AB" w:rsidR="000D5543" w:rsidRPr="0047438F" w:rsidRDefault="000D5543" w:rsidP="000D5543">
      <w:r w:rsidRPr="0047438F">
        <w:t>Gemischter Salat</w:t>
      </w:r>
    </w:p>
    <w:p w14:paraId="4984FFA1" w14:textId="77777777" w:rsidR="000D5543" w:rsidRPr="0047438F" w:rsidRDefault="000D5543" w:rsidP="000D5543">
      <w:r w:rsidRPr="0047438F">
        <w:t>***</w:t>
      </w:r>
    </w:p>
    <w:p w14:paraId="0E4F91F1" w14:textId="77777777" w:rsidR="000D5543" w:rsidRPr="0047438F" w:rsidRDefault="000D5543" w:rsidP="000D5543">
      <w:r w:rsidRPr="0047438F">
        <w:t>Kalbsgeschnetzeltes an Champignonrahmsauce</w:t>
      </w:r>
    </w:p>
    <w:p w14:paraId="1D9E84D9" w14:textId="77777777" w:rsidR="000D5543" w:rsidRPr="0047438F" w:rsidRDefault="000D5543" w:rsidP="000D5543">
      <w:r w:rsidRPr="0047438F">
        <w:t>Rösti &amp; drei Gemüse</w:t>
      </w:r>
    </w:p>
    <w:p w14:paraId="655B3872" w14:textId="77777777" w:rsidR="000D5543" w:rsidRPr="0047438F" w:rsidRDefault="000D5543" w:rsidP="000D5543">
      <w:r w:rsidRPr="0047438F">
        <w:t xml:space="preserve">*** </w:t>
      </w:r>
    </w:p>
    <w:p w14:paraId="77914F6B" w14:textId="77777777" w:rsidR="000D5543" w:rsidRPr="0047438F" w:rsidRDefault="000D5543" w:rsidP="000D5543">
      <w:r w:rsidRPr="0047438F">
        <w:t xml:space="preserve">Coup «Riedholz» (Vanille Softeis, Apfelschnitze, Carameltoping und Schlagrahm)  </w:t>
      </w:r>
    </w:p>
    <w:p w14:paraId="1CA0AC31" w14:textId="77777777" w:rsidR="000D5543" w:rsidRPr="0047438F" w:rsidRDefault="000D5543" w:rsidP="000D5543">
      <w:r w:rsidRPr="0047438F">
        <w:t>CHF 39.00</w:t>
      </w:r>
    </w:p>
    <w:p w14:paraId="5AFA9211" w14:textId="77777777" w:rsidR="000D5543" w:rsidRPr="0047438F" w:rsidRDefault="000D5543" w:rsidP="000D5543"/>
    <w:p w14:paraId="59C26DD7" w14:textId="4595AB23" w:rsidR="000D5543" w:rsidRPr="0047438F" w:rsidRDefault="000D5543" w:rsidP="000D5543">
      <w:pPr>
        <w:rPr>
          <w:b/>
          <w:bCs/>
        </w:rPr>
      </w:pPr>
      <w:r w:rsidRPr="0047438F">
        <w:rPr>
          <w:b/>
          <w:bCs/>
        </w:rPr>
        <w:t xml:space="preserve">_____ Menü 2 (bitte Anzahl einsetzen)  </w:t>
      </w:r>
    </w:p>
    <w:p w14:paraId="52E6E000" w14:textId="77777777" w:rsidR="000D5543" w:rsidRPr="0047438F" w:rsidRDefault="000D5543" w:rsidP="000D5543"/>
    <w:p w14:paraId="12FCBEE1" w14:textId="60024A3D" w:rsidR="000D5543" w:rsidRPr="0047438F" w:rsidRDefault="000D5543" w:rsidP="000D5543">
      <w:r w:rsidRPr="0047438F">
        <w:t>Grüner Salat</w:t>
      </w:r>
    </w:p>
    <w:p w14:paraId="05337530" w14:textId="77777777" w:rsidR="000D5543" w:rsidRPr="0047438F" w:rsidRDefault="000D5543" w:rsidP="000D5543">
      <w:r w:rsidRPr="0047438F">
        <w:t>***</w:t>
      </w:r>
    </w:p>
    <w:p w14:paraId="222375CD" w14:textId="77777777" w:rsidR="000D5543" w:rsidRPr="0047438F" w:rsidRDefault="000D5543" w:rsidP="000D5543">
      <w:r w:rsidRPr="0047438F">
        <w:t xml:space="preserve">Pastetli mit Gemüsefüllung und Pommes frites </w:t>
      </w:r>
    </w:p>
    <w:p w14:paraId="456AF843" w14:textId="77777777" w:rsidR="000D5543" w:rsidRPr="0047438F" w:rsidRDefault="000D5543" w:rsidP="000D5543">
      <w:r w:rsidRPr="0047438F">
        <w:t>***</w:t>
      </w:r>
    </w:p>
    <w:p w14:paraId="33C3046C" w14:textId="77777777" w:rsidR="000D5543" w:rsidRPr="0047438F" w:rsidRDefault="000D5543" w:rsidP="000D5543">
      <w:r w:rsidRPr="0047438F">
        <w:t xml:space="preserve">Kleiner Coup «Riedholz» </w:t>
      </w:r>
    </w:p>
    <w:p w14:paraId="5B8D7428" w14:textId="77777777" w:rsidR="000D5543" w:rsidRPr="0047438F" w:rsidRDefault="000D5543" w:rsidP="000D5543">
      <w:r w:rsidRPr="0047438F">
        <w:t>CHF 44.50</w:t>
      </w:r>
    </w:p>
    <w:p w14:paraId="0EA0F572" w14:textId="77777777" w:rsidR="000D5543" w:rsidRPr="0047438F" w:rsidRDefault="000D5543" w:rsidP="004F3E3F"/>
    <w:p w14:paraId="0DC65EC0" w14:textId="77777777" w:rsidR="000D5543" w:rsidRPr="0047438F" w:rsidRDefault="000D5543" w:rsidP="004F3E3F"/>
    <w:p w14:paraId="5BB9EAA2" w14:textId="77777777" w:rsidR="000D5543" w:rsidRPr="0047438F" w:rsidRDefault="000D5543" w:rsidP="004F3E3F"/>
    <w:p w14:paraId="17997424" w14:textId="77777777" w:rsidR="004F3E3F" w:rsidRPr="0047438F" w:rsidRDefault="004F3E3F" w:rsidP="004F3E3F"/>
    <w:p w14:paraId="75094FF5" w14:textId="77777777" w:rsidR="004F3E3F" w:rsidRPr="0047438F" w:rsidRDefault="004F3E3F" w:rsidP="004F3E3F">
      <w:pPr>
        <w:tabs>
          <w:tab w:val="left" w:pos="2977"/>
        </w:tabs>
        <w:rPr>
          <w:b/>
          <w:i/>
        </w:rPr>
      </w:pPr>
      <w:r w:rsidRPr="0047438F">
        <w:rPr>
          <w:b/>
          <w:i/>
        </w:rPr>
        <w:t>Eine Anmeldung ist zwingend Notwendig!  Zutreffendes bitte ankreuzen!</w:t>
      </w:r>
    </w:p>
    <w:p w14:paraId="014D63C4" w14:textId="77777777" w:rsidR="004F3E3F" w:rsidRPr="0047438F" w:rsidRDefault="004F3E3F" w:rsidP="004F3E3F">
      <w:pPr>
        <w:tabs>
          <w:tab w:val="left" w:pos="2977"/>
        </w:tabs>
      </w:pPr>
    </w:p>
    <w:p w14:paraId="10F91020" w14:textId="77777777" w:rsidR="004F3E3F" w:rsidRPr="0047438F" w:rsidRDefault="004F3E3F" w:rsidP="004F3E3F">
      <w:pPr>
        <w:tabs>
          <w:tab w:val="left" w:pos="2977"/>
        </w:tabs>
      </w:pPr>
      <w:r w:rsidRPr="0047438F">
        <w:t>Name, Vorname:</w:t>
      </w:r>
      <w:r w:rsidRPr="0047438F">
        <w:tab/>
        <w:t>………………….……………………….……………………………….………</w:t>
      </w:r>
    </w:p>
    <w:p w14:paraId="3DEC5EC3" w14:textId="77777777" w:rsidR="004F3E3F" w:rsidRPr="0047438F" w:rsidRDefault="004F3E3F" w:rsidP="004F3E3F">
      <w:pPr>
        <w:tabs>
          <w:tab w:val="left" w:pos="2694"/>
        </w:tabs>
      </w:pPr>
    </w:p>
    <w:p w14:paraId="2FFC3A97" w14:textId="1E751D9D" w:rsidR="004F3E3F" w:rsidRPr="0047438F" w:rsidRDefault="004F3E3F" w:rsidP="004F3E3F">
      <w:pPr>
        <w:tabs>
          <w:tab w:val="left" w:pos="2977"/>
        </w:tabs>
      </w:pPr>
      <w:r w:rsidRPr="0047438F">
        <w:t>Adresse, PLZ, Ort:</w:t>
      </w:r>
      <w:r w:rsidRPr="0047438F">
        <w:tab/>
        <w:t>……………….…………………….…………………………………………</w:t>
      </w:r>
      <w:r w:rsidR="002E5D74" w:rsidRPr="0047438F">
        <w:t>….</w:t>
      </w:r>
    </w:p>
    <w:p w14:paraId="7A60899F" w14:textId="77777777" w:rsidR="004F3E3F" w:rsidRPr="0047438F" w:rsidRDefault="004F3E3F" w:rsidP="004F3E3F">
      <w:pPr>
        <w:tabs>
          <w:tab w:val="left" w:pos="2694"/>
        </w:tabs>
      </w:pPr>
    </w:p>
    <w:p w14:paraId="648C7FA3" w14:textId="77777777" w:rsidR="004F3E3F" w:rsidRPr="0047438F" w:rsidRDefault="004F3E3F" w:rsidP="004F3E3F">
      <w:pPr>
        <w:tabs>
          <w:tab w:val="left" w:pos="2977"/>
        </w:tabs>
      </w:pPr>
      <w:r w:rsidRPr="0047438F">
        <w:t>Telefon / E-Mail:</w:t>
      </w:r>
      <w:r w:rsidRPr="0047438F">
        <w:tab/>
        <w:t>………………….……………….……………………………………………….</w:t>
      </w:r>
    </w:p>
    <w:p w14:paraId="7D097930" w14:textId="77777777" w:rsidR="004F3E3F" w:rsidRPr="0047438F" w:rsidRDefault="004F3E3F" w:rsidP="004F3E3F">
      <w:pPr>
        <w:jc w:val="both"/>
        <w:rPr>
          <w:szCs w:val="24"/>
        </w:rPr>
      </w:pPr>
    </w:p>
    <w:p w14:paraId="6F7B12A2" w14:textId="77777777" w:rsidR="004F3E3F" w:rsidRPr="0047438F" w:rsidRDefault="004F3E3F" w:rsidP="004F3E3F">
      <w:pPr>
        <w:jc w:val="both"/>
        <w:rPr>
          <w:szCs w:val="24"/>
        </w:rPr>
      </w:pPr>
    </w:p>
    <w:tbl>
      <w:tblPr>
        <w:tblW w:w="9498" w:type="dxa"/>
        <w:tblLook w:val="04A0" w:firstRow="1" w:lastRow="0" w:firstColumn="1" w:lastColumn="0" w:noHBand="0" w:noVBand="1"/>
      </w:tblPr>
      <w:tblGrid>
        <w:gridCol w:w="3070"/>
        <w:gridCol w:w="6428"/>
      </w:tblGrid>
      <w:tr w:rsidR="004F3E3F" w:rsidRPr="0047438F" w14:paraId="50506592" w14:textId="77777777" w:rsidTr="00A5489C">
        <w:trPr>
          <w:trHeight w:val="740"/>
        </w:trPr>
        <w:tc>
          <w:tcPr>
            <w:tcW w:w="3070" w:type="dxa"/>
            <w:shd w:val="clear" w:color="auto" w:fill="auto"/>
          </w:tcPr>
          <w:p w14:paraId="5F86B5C7" w14:textId="77777777" w:rsidR="004F3E3F" w:rsidRPr="0047438F" w:rsidRDefault="004F3E3F" w:rsidP="00A5489C">
            <w:pPr>
              <w:pStyle w:val="Textkrper"/>
              <w:rPr>
                <w:szCs w:val="24"/>
              </w:rPr>
            </w:pPr>
            <w:r w:rsidRPr="0047438F">
              <w:rPr>
                <w:szCs w:val="24"/>
              </w:rPr>
              <w:t>Anmeldung:</w:t>
            </w:r>
          </w:p>
        </w:tc>
        <w:tc>
          <w:tcPr>
            <w:tcW w:w="6428" w:type="dxa"/>
            <w:shd w:val="clear" w:color="auto" w:fill="auto"/>
          </w:tcPr>
          <w:p w14:paraId="4DF886E8" w14:textId="77777777" w:rsidR="004F3E3F" w:rsidRPr="0047438F" w:rsidRDefault="004F3E3F" w:rsidP="00A5489C">
            <w:pPr>
              <w:pStyle w:val="Textkrper"/>
              <w:rPr>
                <w:sz w:val="22"/>
                <w:szCs w:val="22"/>
              </w:rPr>
            </w:pPr>
            <w:r w:rsidRPr="0047438F">
              <w:rPr>
                <w:sz w:val="22"/>
                <w:szCs w:val="22"/>
              </w:rPr>
              <w:t>Helmut Bäder</w:t>
            </w:r>
          </w:p>
          <w:p w14:paraId="525C5689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47438F">
              <w:rPr>
                <w:rStyle w:val="ff35"/>
                <w:sz w:val="22"/>
                <w:szCs w:val="22"/>
              </w:rPr>
              <w:t>Kreuzstrasse 13B</w:t>
            </w:r>
            <w:r w:rsidRPr="0047438F">
              <w:rPr>
                <w:sz w:val="22"/>
                <w:szCs w:val="22"/>
              </w:rPr>
              <w:t xml:space="preserve">   </w:t>
            </w:r>
            <w:r w:rsidRPr="0047438F">
              <w:rPr>
                <w:rStyle w:val="ff35"/>
                <w:sz w:val="22"/>
                <w:szCs w:val="22"/>
              </w:rPr>
              <w:t>6010 Kriens</w:t>
            </w:r>
          </w:p>
          <w:p w14:paraId="3B70A0F5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rFonts w:cs="Times New Roman"/>
                <w:sz w:val="22"/>
                <w:szCs w:val="22"/>
              </w:rPr>
            </w:pPr>
          </w:p>
          <w:p w14:paraId="6ADBB303" w14:textId="77777777" w:rsidR="004F3E3F" w:rsidRPr="0047438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47438F">
              <w:rPr>
                <w:rStyle w:val="ff35"/>
                <w:sz w:val="22"/>
                <w:szCs w:val="22"/>
              </w:rPr>
              <w:t>Natel: 079 441 03 11     P: 041 340 86 39</w:t>
            </w:r>
          </w:p>
          <w:p w14:paraId="096F7C65" w14:textId="77777777" w:rsidR="004F3E3F" w:rsidRPr="0047438F" w:rsidRDefault="004F3E3F" w:rsidP="00A5489C">
            <w:pPr>
              <w:pStyle w:val="Textkrper"/>
              <w:tabs>
                <w:tab w:val="left" w:pos="4819"/>
              </w:tabs>
            </w:pPr>
          </w:p>
          <w:p w14:paraId="1503DD60" w14:textId="77777777" w:rsidR="004F3E3F" w:rsidRPr="0047438F" w:rsidRDefault="004F3E3F" w:rsidP="00A5489C">
            <w:pPr>
              <w:pStyle w:val="Textkrper"/>
              <w:tabs>
                <w:tab w:val="left" w:pos="4819"/>
              </w:tabs>
              <w:rPr>
                <w:sz w:val="20"/>
              </w:rPr>
            </w:pPr>
            <w:hyperlink r:id="rId8" w:history="1">
              <w:r w:rsidRPr="0047438F">
                <w:rPr>
                  <w:rStyle w:val="Hyperlink"/>
                  <w:sz w:val="22"/>
                  <w:szCs w:val="22"/>
                </w:rPr>
                <w:t>administrator@fwvw.ch</w:t>
              </w:r>
            </w:hyperlink>
          </w:p>
        </w:tc>
      </w:tr>
    </w:tbl>
    <w:p w14:paraId="375566A2" w14:textId="77777777" w:rsidR="004F3E3F" w:rsidRPr="0047438F" w:rsidRDefault="004F3E3F" w:rsidP="004F3E3F">
      <w:pPr>
        <w:rPr>
          <w:sz w:val="32"/>
          <w:szCs w:val="32"/>
          <w:u w:val="single"/>
        </w:rPr>
      </w:pPr>
    </w:p>
    <w:p w14:paraId="624F3176" w14:textId="546392A6" w:rsidR="004F3E3F" w:rsidRPr="0047438F" w:rsidRDefault="004F3E3F" w:rsidP="004F3E3F">
      <w:pPr>
        <w:jc w:val="center"/>
        <w:rPr>
          <w:sz w:val="32"/>
          <w:szCs w:val="32"/>
          <w:u w:val="single"/>
        </w:rPr>
      </w:pPr>
      <w:r w:rsidRPr="0047438F">
        <w:rPr>
          <w:sz w:val="32"/>
          <w:szCs w:val="32"/>
          <w:u w:val="single"/>
        </w:rPr>
        <w:t xml:space="preserve">Anmeldeschluss </w:t>
      </w:r>
      <w:r w:rsidR="00B66F8E" w:rsidRPr="0047438F">
        <w:rPr>
          <w:sz w:val="32"/>
          <w:szCs w:val="32"/>
          <w:u w:val="single"/>
        </w:rPr>
        <w:t xml:space="preserve">ist der </w:t>
      </w:r>
      <w:r w:rsidRPr="0047438F">
        <w:rPr>
          <w:sz w:val="32"/>
          <w:szCs w:val="32"/>
          <w:u w:val="single"/>
        </w:rPr>
        <w:t>0</w:t>
      </w:r>
      <w:r w:rsidR="002E5D74" w:rsidRPr="0047438F">
        <w:rPr>
          <w:sz w:val="32"/>
          <w:szCs w:val="32"/>
          <w:u w:val="single"/>
        </w:rPr>
        <w:t>1</w:t>
      </w:r>
      <w:r w:rsidRPr="0047438F">
        <w:rPr>
          <w:sz w:val="32"/>
          <w:szCs w:val="32"/>
          <w:u w:val="single"/>
        </w:rPr>
        <w:t xml:space="preserve">. </w:t>
      </w:r>
      <w:r w:rsidR="000D5543" w:rsidRPr="0047438F">
        <w:rPr>
          <w:sz w:val="32"/>
          <w:szCs w:val="32"/>
          <w:u w:val="single"/>
        </w:rPr>
        <w:t>Juni</w:t>
      </w:r>
      <w:r w:rsidRPr="0047438F">
        <w:rPr>
          <w:sz w:val="32"/>
          <w:szCs w:val="32"/>
          <w:u w:val="single"/>
        </w:rPr>
        <w:t xml:space="preserve"> 202</w:t>
      </w:r>
      <w:r w:rsidR="002E5D74" w:rsidRPr="0047438F">
        <w:rPr>
          <w:sz w:val="32"/>
          <w:szCs w:val="32"/>
          <w:u w:val="single"/>
        </w:rPr>
        <w:t>5</w:t>
      </w:r>
    </w:p>
    <w:p w14:paraId="13296931" w14:textId="77777777" w:rsidR="008D03FB" w:rsidRPr="0047438F" w:rsidRDefault="008D03FB" w:rsidP="00763AFB"/>
    <w:sectPr w:rsidR="008D03FB" w:rsidRPr="0047438F" w:rsidSect="000D5543">
      <w:headerReference w:type="default" r:id="rId9"/>
      <w:footerReference w:type="default" r:id="rId10"/>
      <w:headerReference w:type="first" r:id="rId11"/>
      <w:footerReference w:type="first" r:id="rId12"/>
      <w:footnotePr>
        <w:numRestart w:val="eachSect"/>
      </w:footnotePr>
      <w:pgSz w:w="11907" w:h="16840" w:code="9"/>
      <w:pgMar w:top="1701" w:right="1134" w:bottom="1560" w:left="1134" w:header="567" w:footer="22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E2A8A" w14:textId="77777777" w:rsidR="00231486" w:rsidRDefault="00231486">
      <w:r>
        <w:separator/>
      </w:r>
    </w:p>
  </w:endnote>
  <w:endnote w:type="continuationSeparator" w:id="0">
    <w:p w14:paraId="04B95AFA" w14:textId="77777777" w:rsidR="00231486" w:rsidRDefault="00231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P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B745" w14:textId="0E4CB41A" w:rsidR="007A6CBA" w:rsidRPr="007A6CBA" w:rsidRDefault="007A6CBA" w:rsidP="007A6CBA">
    <w:pPr>
      <w:pStyle w:val="Fuzeile"/>
      <w:ind w:left="3119"/>
      <w:rPr>
        <w:b/>
        <w:sz w:val="16"/>
        <w:szCs w:val="16"/>
      </w:rPr>
    </w:pPr>
    <w:r w:rsidRPr="007A6CBA">
      <w:rPr>
        <w:b/>
        <w:sz w:val="16"/>
        <w:szCs w:val="16"/>
      </w:rPr>
      <w:t>Feldweibelverband Waldstätte  Postfach   6000 Luzern 30   www.fwvw.ch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E902E" w14:textId="77777777" w:rsidR="006D249C" w:rsidRDefault="006D249C" w:rsidP="006D249C">
    <w:pPr>
      <w:pStyle w:val="Fuzeile"/>
      <w:rPr>
        <w:rStyle w:val="Hyperlink"/>
        <w:b/>
        <w:color w:val="3B3838" w:themeColor="background2" w:themeShade="40"/>
        <w:sz w:val="18"/>
        <w:szCs w:val="18"/>
      </w:rPr>
    </w:pPr>
    <w:r w:rsidRPr="004846DD">
      <w:rPr>
        <w:b/>
        <w:color w:val="3B3838" w:themeColor="background2" w:themeShade="40"/>
        <w:sz w:val="18"/>
        <w:szCs w:val="18"/>
      </w:rPr>
      <w:t xml:space="preserve">Feldweibelverband Waldstätte </w:t>
    </w:r>
    <w:r w:rsidR="00F45B44">
      <w:rPr>
        <w:b/>
        <w:color w:val="3B3838" w:themeColor="background2" w:themeShade="40"/>
        <w:sz w:val="18"/>
        <w:szCs w:val="18"/>
      </w:rPr>
      <w:t xml:space="preserve"> </w:t>
    </w:r>
    <w:r w:rsidRPr="004846DD">
      <w:rPr>
        <w:b/>
        <w:color w:val="3B3838" w:themeColor="background2" w:themeShade="40"/>
        <w:sz w:val="18"/>
        <w:szCs w:val="18"/>
      </w:rPr>
      <w:t xml:space="preserve">6000 Luzern      </w:t>
    </w:r>
    <w:hyperlink r:id="rId1" w:history="1">
      <w:r w:rsidRPr="004846DD">
        <w:rPr>
          <w:rStyle w:val="Hyperlink"/>
          <w:b/>
          <w:color w:val="3B3838" w:themeColor="background2" w:themeShade="40"/>
          <w:sz w:val="18"/>
          <w:szCs w:val="18"/>
        </w:rPr>
        <w:t>www.fwvw.ch</w:t>
      </w:r>
    </w:hyperlink>
    <w:r>
      <w:rPr>
        <w:rStyle w:val="Hyperlink"/>
        <w:b/>
        <w:color w:val="3B3838" w:themeColor="background2" w:themeShade="40"/>
        <w:sz w:val="18"/>
        <w:szCs w:val="18"/>
      </w:rPr>
      <w:t xml:space="preserve"> </w:t>
    </w:r>
    <w:r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</w:t>
    </w:r>
    <w:r w:rsidR="00F45B44"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                 </w:t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PC-Konto 60-14769-6</w:t>
    </w:r>
  </w:p>
  <w:p w14:paraId="4C6DD8AD" w14:textId="77777777" w:rsidR="006D249C" w:rsidRPr="006D249C" w:rsidRDefault="006D249C" w:rsidP="006D249C">
    <w:pPr>
      <w:pStyle w:val="Fuzeile"/>
      <w:rPr>
        <w:b/>
        <w:color w:val="3B3838" w:themeColor="background2" w:themeShade="40"/>
        <w:sz w:val="18"/>
        <w:szCs w:val="18"/>
      </w:rPr>
    </w:pP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IBANCH10 0900 0000 6001 4769 6</w:t>
    </w:r>
  </w:p>
  <w:p w14:paraId="2D1E45E2" w14:textId="77777777" w:rsidR="007A6CBA" w:rsidRPr="006D249C" w:rsidRDefault="007A6CBA" w:rsidP="006D24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469E6" w14:textId="77777777" w:rsidR="00231486" w:rsidRDefault="00231486">
      <w:r>
        <w:separator/>
      </w:r>
    </w:p>
  </w:footnote>
  <w:footnote w:type="continuationSeparator" w:id="0">
    <w:p w14:paraId="47CCD55B" w14:textId="77777777" w:rsidR="00231486" w:rsidRDefault="002314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686"/>
      <w:gridCol w:w="5812"/>
    </w:tblGrid>
    <w:tr w:rsidR="00815EE3" w14:paraId="67C1030F" w14:textId="77777777" w:rsidTr="003B33A2">
      <w:tc>
        <w:tcPr>
          <w:tcW w:w="3070" w:type="dxa"/>
          <w:vAlign w:val="bottom"/>
        </w:tcPr>
        <w:p w14:paraId="37B848C2" w14:textId="77777777" w:rsidR="00815EE3" w:rsidRDefault="003B33A2" w:rsidP="003B33A2">
          <w:r w:rsidRPr="0044359F">
            <w:rPr>
              <w:rFonts w:cs="Arial"/>
              <w:sz w:val="16"/>
              <w:szCs w:val="16"/>
            </w:rPr>
            <w:t xml:space="preserve">Seite </w:t>
          </w:r>
          <w:r w:rsidRPr="0044359F">
            <w:rPr>
              <w:rFonts w:cs="Arial"/>
              <w:sz w:val="16"/>
              <w:szCs w:val="16"/>
            </w:rPr>
            <w:fldChar w:fldCharType="begin"/>
          </w:r>
          <w:r w:rsidRPr="0044359F">
            <w:rPr>
              <w:rFonts w:cs="Arial"/>
              <w:sz w:val="16"/>
              <w:szCs w:val="16"/>
            </w:rPr>
            <w:instrText xml:space="preserve"> PAGE </w:instrText>
          </w:r>
          <w:r w:rsidRPr="0044359F">
            <w:rPr>
              <w:rFonts w:cs="Arial"/>
              <w:sz w:val="16"/>
              <w:szCs w:val="16"/>
            </w:rPr>
            <w:fldChar w:fldCharType="separate"/>
          </w:r>
          <w:r w:rsidR="00D24AF0">
            <w:rPr>
              <w:rFonts w:cs="Arial"/>
              <w:noProof/>
              <w:sz w:val="16"/>
              <w:szCs w:val="16"/>
            </w:rPr>
            <w:t>2</w:t>
          </w:r>
          <w:r w:rsidRPr="0044359F">
            <w:rPr>
              <w:rFonts w:cs="Arial"/>
              <w:sz w:val="16"/>
              <w:szCs w:val="16"/>
            </w:rPr>
            <w:fldChar w:fldCharType="end"/>
          </w:r>
        </w:p>
      </w:tc>
      <w:tc>
        <w:tcPr>
          <w:tcW w:w="686" w:type="dxa"/>
        </w:tcPr>
        <w:p w14:paraId="33CC063B" w14:textId="77777777" w:rsidR="00815EE3" w:rsidRDefault="00000000" w:rsidP="0044359F">
          <w:r>
            <w:rPr>
              <w:noProof/>
            </w:rPr>
            <w:object w:dxaOrig="1440" w:dyaOrig="1440" w14:anchorId="3EDD04F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8" type="#_x0000_t75" style="position:absolute;margin-left:8.2pt;margin-top:1.7pt;width:14.15pt;height:26.8pt;z-index:251658240;mso-position-horizontal-relative:text;mso-position-vertical-relative:text">
                <v:imagedata r:id="rId1" o:title=""/>
              </v:shape>
              <o:OLEObject Type="Embed" ProgID="Corel" ShapeID="_x0000_s1028" DrawAspect="Content" ObjectID="_1801884686" r:id="rId2"/>
            </w:object>
          </w:r>
        </w:p>
      </w:tc>
      <w:tc>
        <w:tcPr>
          <w:tcW w:w="5812" w:type="dxa"/>
        </w:tcPr>
        <w:p w14:paraId="3517D169" w14:textId="77777777" w:rsidR="00815EE3" w:rsidRPr="00122D60" w:rsidRDefault="00815EE3" w:rsidP="0044359F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6DC98A06" w14:textId="77777777" w:rsidR="00815EE3" w:rsidRDefault="00815EE3" w:rsidP="0044359F">
          <w:r w:rsidRPr="00122D60">
            <w:rPr>
              <w:color w:val="A6A6A6"/>
            </w:rPr>
            <w:t>Wir bieten Kameradschaft</w:t>
          </w:r>
        </w:p>
      </w:tc>
    </w:tr>
  </w:tbl>
  <w:p w14:paraId="729F5274" w14:textId="77777777" w:rsidR="00815EE3" w:rsidRPr="000D7A6E" w:rsidRDefault="00815EE3" w:rsidP="000D7A6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969"/>
      <w:gridCol w:w="5529"/>
    </w:tblGrid>
    <w:tr w:rsidR="00D33BC9" w14:paraId="3687D4E9" w14:textId="77777777" w:rsidTr="00122D60">
      <w:trPr>
        <w:trHeight w:val="1421"/>
      </w:trPr>
      <w:tc>
        <w:tcPr>
          <w:tcW w:w="3070" w:type="dxa"/>
        </w:tcPr>
        <w:p w14:paraId="0A04F529" w14:textId="77777777" w:rsidR="00D33BC9" w:rsidRDefault="00D33BC9" w:rsidP="00130113"/>
      </w:tc>
      <w:tc>
        <w:tcPr>
          <w:tcW w:w="969" w:type="dxa"/>
        </w:tcPr>
        <w:p w14:paraId="7B3DCF40" w14:textId="77777777" w:rsidR="00D33BC9" w:rsidRDefault="00000000" w:rsidP="00130113">
          <w:r>
            <w:rPr>
              <w:noProof/>
            </w:rPr>
            <w:object w:dxaOrig="1440" w:dyaOrig="1440" w14:anchorId="40133E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6" type="#_x0000_t75" style="position:absolute;margin-left:4.1pt;margin-top:-1.5pt;width:36.5pt;height:69.2pt;z-index:251657216;mso-position-horizontal-relative:text;mso-position-vertical-relative:text">
                <v:imagedata r:id="rId1" o:title=""/>
              </v:shape>
              <o:OLEObject Type="Embed" ProgID="Corel" ShapeID="_x0000_s1026" DrawAspect="Content" ObjectID="_1801884687" r:id="rId2"/>
            </w:object>
          </w:r>
        </w:p>
      </w:tc>
      <w:tc>
        <w:tcPr>
          <w:tcW w:w="5529" w:type="dxa"/>
        </w:tcPr>
        <w:p w14:paraId="0D44D4A5" w14:textId="77777777" w:rsidR="00D33BC9" w:rsidRDefault="00D33BC9" w:rsidP="00130113"/>
        <w:p w14:paraId="249E844D" w14:textId="77777777" w:rsidR="00D33BC9" w:rsidRDefault="00D33BC9" w:rsidP="00130113"/>
        <w:p w14:paraId="704646F3" w14:textId="77777777" w:rsidR="00D33BC9" w:rsidRDefault="00D33BC9" w:rsidP="00130113"/>
        <w:p w14:paraId="531CD555" w14:textId="77777777" w:rsidR="00D33BC9" w:rsidRPr="00122D60" w:rsidRDefault="00D33BC9" w:rsidP="00130113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1430FDDD" w14:textId="77777777" w:rsidR="00D33BC9" w:rsidRDefault="00D33BC9" w:rsidP="00130113">
          <w:r w:rsidRPr="00122D60">
            <w:rPr>
              <w:color w:val="A6A6A6"/>
            </w:rPr>
            <w:t>Wir bieten Kameradschaft</w:t>
          </w:r>
        </w:p>
      </w:tc>
    </w:tr>
  </w:tbl>
  <w:p w14:paraId="13FFCF61" w14:textId="77777777" w:rsidR="00D33BC9" w:rsidRPr="00D33BC9" w:rsidRDefault="00D33BC9" w:rsidP="00FA558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3C459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DEF303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75A1CA5"/>
    <w:multiLevelType w:val="singleLevel"/>
    <w:tmpl w:val="37EE01CE"/>
    <w:lvl w:ilvl="0">
      <w:start w:val="1"/>
      <w:numFmt w:val="decimal"/>
      <w:lvlText w:val="%1."/>
      <w:legacy w:legacy="1" w:legacySpace="0" w:legacyIndent="283"/>
      <w:lvlJc w:val="left"/>
      <w:pPr>
        <w:ind w:left="1984" w:hanging="283"/>
      </w:pPr>
    </w:lvl>
  </w:abstractNum>
  <w:abstractNum w:abstractNumId="4" w15:restartNumberingAfterBreak="0">
    <w:nsid w:val="2109209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9E5730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2AC2DDF"/>
    <w:multiLevelType w:val="hybridMultilevel"/>
    <w:tmpl w:val="6B66C980"/>
    <w:lvl w:ilvl="0" w:tplc="439C261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9D0E9E"/>
    <w:multiLevelType w:val="hybridMultilevel"/>
    <w:tmpl w:val="83D26F02"/>
    <w:lvl w:ilvl="0" w:tplc="439C261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37784"/>
    <w:multiLevelType w:val="hybridMultilevel"/>
    <w:tmpl w:val="A634A2F4"/>
    <w:lvl w:ilvl="0" w:tplc="439C261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25116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BD30712"/>
    <w:multiLevelType w:val="hybridMultilevel"/>
    <w:tmpl w:val="008C6844"/>
    <w:lvl w:ilvl="0" w:tplc="A11E63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3D179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674E582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6C3036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6E53229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6F820B2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7454145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7C900083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3590420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869027899">
    <w:abstractNumId w:val="3"/>
  </w:num>
  <w:num w:numId="3" w16cid:durableId="779228734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4" w16cid:durableId="1974770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5" w16cid:durableId="6532217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6" w16cid:durableId="17199735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7" w16cid:durableId="8336884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8" w16cid:durableId="107662736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9" w16cid:durableId="518005698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0" w16cid:durableId="1633898565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1" w16cid:durableId="67561442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2" w16cid:durableId="2059934964">
    <w:abstractNumId w:val="9"/>
  </w:num>
  <w:num w:numId="13" w16cid:durableId="862206898">
    <w:abstractNumId w:val="16"/>
  </w:num>
  <w:num w:numId="14" w16cid:durableId="746457082">
    <w:abstractNumId w:val="14"/>
  </w:num>
  <w:num w:numId="15" w16cid:durableId="1492133816">
    <w:abstractNumId w:val="5"/>
  </w:num>
  <w:num w:numId="16" w16cid:durableId="1695039458">
    <w:abstractNumId w:val="13"/>
  </w:num>
  <w:num w:numId="17" w16cid:durableId="1833255564">
    <w:abstractNumId w:val="17"/>
  </w:num>
  <w:num w:numId="18" w16cid:durableId="1785227255">
    <w:abstractNumId w:val="15"/>
  </w:num>
  <w:num w:numId="19" w16cid:durableId="250504879">
    <w:abstractNumId w:val="12"/>
  </w:num>
  <w:num w:numId="20" w16cid:durableId="658271861">
    <w:abstractNumId w:val="2"/>
  </w:num>
  <w:num w:numId="21" w16cid:durableId="1970014191">
    <w:abstractNumId w:val="4"/>
  </w:num>
  <w:num w:numId="22" w16cid:durableId="1179080180">
    <w:abstractNumId w:val="11"/>
  </w:num>
  <w:num w:numId="23" w16cid:durableId="1692411289">
    <w:abstractNumId w:val="1"/>
  </w:num>
  <w:num w:numId="24" w16cid:durableId="2108691214">
    <w:abstractNumId w:val="10"/>
  </w:num>
  <w:num w:numId="25" w16cid:durableId="1218738199">
    <w:abstractNumId w:val="6"/>
  </w:num>
  <w:num w:numId="26" w16cid:durableId="734857143">
    <w:abstractNumId w:val="7"/>
  </w:num>
  <w:num w:numId="27" w16cid:durableId="2756064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attachedTemplate r:id="rId1"/>
  <w:defaultTabStop w:val="709"/>
  <w:hyphenationZone w:val="284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>
      <o:colormru v:ext="edit" colors="#ddd"/>
    </o:shapedefaults>
    <o:shapelayout v:ext="edit">
      <o:idmap v:ext="edit" data="1"/>
    </o:shapelayout>
  </w:hdrShapeDefaults>
  <w:footnotePr>
    <w:numRestart w:val="eachSec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0CE"/>
    <w:rsid w:val="000246AC"/>
    <w:rsid w:val="00061469"/>
    <w:rsid w:val="0008219E"/>
    <w:rsid w:val="000D5543"/>
    <w:rsid w:val="000D7A6E"/>
    <w:rsid w:val="00116E02"/>
    <w:rsid w:val="00120537"/>
    <w:rsid w:val="00122D60"/>
    <w:rsid w:val="00130113"/>
    <w:rsid w:val="0013578D"/>
    <w:rsid w:val="0015148E"/>
    <w:rsid w:val="001A49AC"/>
    <w:rsid w:val="001D3ED7"/>
    <w:rsid w:val="00204187"/>
    <w:rsid w:val="00210A98"/>
    <w:rsid w:val="00222CAB"/>
    <w:rsid w:val="00225222"/>
    <w:rsid w:val="00231486"/>
    <w:rsid w:val="00237B15"/>
    <w:rsid w:val="00245B12"/>
    <w:rsid w:val="00274333"/>
    <w:rsid w:val="002A5E5B"/>
    <w:rsid w:val="002A7143"/>
    <w:rsid w:val="002E5D74"/>
    <w:rsid w:val="00380B30"/>
    <w:rsid w:val="00380EE7"/>
    <w:rsid w:val="00396FA7"/>
    <w:rsid w:val="003B33A2"/>
    <w:rsid w:val="003D1CB8"/>
    <w:rsid w:val="003D6EF9"/>
    <w:rsid w:val="003E3166"/>
    <w:rsid w:val="0041135B"/>
    <w:rsid w:val="00415E56"/>
    <w:rsid w:val="00422F53"/>
    <w:rsid w:val="0044359F"/>
    <w:rsid w:val="0047438F"/>
    <w:rsid w:val="0048350C"/>
    <w:rsid w:val="004A457F"/>
    <w:rsid w:val="004F3E3F"/>
    <w:rsid w:val="005067DA"/>
    <w:rsid w:val="005179A4"/>
    <w:rsid w:val="00545A2B"/>
    <w:rsid w:val="005642C2"/>
    <w:rsid w:val="00574FBF"/>
    <w:rsid w:val="00583EA5"/>
    <w:rsid w:val="005A62F4"/>
    <w:rsid w:val="005B1D77"/>
    <w:rsid w:val="006300CE"/>
    <w:rsid w:val="00632410"/>
    <w:rsid w:val="00675549"/>
    <w:rsid w:val="00675621"/>
    <w:rsid w:val="00677561"/>
    <w:rsid w:val="00695F58"/>
    <w:rsid w:val="006C5CE4"/>
    <w:rsid w:val="006D249C"/>
    <w:rsid w:val="006F7779"/>
    <w:rsid w:val="007439FD"/>
    <w:rsid w:val="00763AFB"/>
    <w:rsid w:val="007945ED"/>
    <w:rsid w:val="007A5832"/>
    <w:rsid w:val="007A6CBA"/>
    <w:rsid w:val="007B720C"/>
    <w:rsid w:val="007C0E6D"/>
    <w:rsid w:val="00815EE3"/>
    <w:rsid w:val="00847BC4"/>
    <w:rsid w:val="0085029E"/>
    <w:rsid w:val="00867345"/>
    <w:rsid w:val="00877DD8"/>
    <w:rsid w:val="008D03FB"/>
    <w:rsid w:val="008F4FCA"/>
    <w:rsid w:val="00944E2E"/>
    <w:rsid w:val="00950D10"/>
    <w:rsid w:val="00972021"/>
    <w:rsid w:val="009F2412"/>
    <w:rsid w:val="00A51B14"/>
    <w:rsid w:val="00A546D8"/>
    <w:rsid w:val="00A82A0D"/>
    <w:rsid w:val="00A92E23"/>
    <w:rsid w:val="00AC62E2"/>
    <w:rsid w:val="00AC6B61"/>
    <w:rsid w:val="00AD6E0A"/>
    <w:rsid w:val="00B50C9C"/>
    <w:rsid w:val="00B55A28"/>
    <w:rsid w:val="00B66F8E"/>
    <w:rsid w:val="00B90318"/>
    <w:rsid w:val="00BB4F4C"/>
    <w:rsid w:val="00BE3939"/>
    <w:rsid w:val="00BE5C10"/>
    <w:rsid w:val="00C066AA"/>
    <w:rsid w:val="00C1451B"/>
    <w:rsid w:val="00C14A89"/>
    <w:rsid w:val="00C155A6"/>
    <w:rsid w:val="00C204F0"/>
    <w:rsid w:val="00C5122F"/>
    <w:rsid w:val="00C557E5"/>
    <w:rsid w:val="00CA2384"/>
    <w:rsid w:val="00CF7A90"/>
    <w:rsid w:val="00D00523"/>
    <w:rsid w:val="00D23042"/>
    <w:rsid w:val="00D24AF0"/>
    <w:rsid w:val="00D33BC9"/>
    <w:rsid w:val="00D71C14"/>
    <w:rsid w:val="00D92FD3"/>
    <w:rsid w:val="00D9317D"/>
    <w:rsid w:val="00D95D60"/>
    <w:rsid w:val="00DC270D"/>
    <w:rsid w:val="00DD455D"/>
    <w:rsid w:val="00E35622"/>
    <w:rsid w:val="00E37FE3"/>
    <w:rsid w:val="00E51D44"/>
    <w:rsid w:val="00E72527"/>
    <w:rsid w:val="00F14BF5"/>
    <w:rsid w:val="00F45B44"/>
    <w:rsid w:val="00FA558A"/>
    <w:rsid w:val="00FA6886"/>
    <w:rsid w:val="00FC57F7"/>
    <w:rsid w:val="00FF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ddd"/>
    </o:shapedefaults>
    <o:shapelayout v:ext="edit">
      <o:idmap v:ext="edit" data="2"/>
    </o:shapelayout>
  </w:shapeDefaults>
  <w:decimalSymbol w:val="."/>
  <w:listSeparator w:val=";"/>
  <w14:docId w14:val="759D2BDC"/>
  <w15:chartTrackingRefBased/>
  <w15:docId w15:val="{21FD842C-0922-478D-A591-C1036C9A7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PS" w:eastAsia="Times New Roman" w:hAnsi="Courier P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3BC9"/>
    <w:rPr>
      <w:rFonts w:ascii="Arial" w:hAnsi="Arial"/>
      <w:lang w:eastAsia="de-DE"/>
    </w:rPr>
  </w:style>
  <w:style w:type="paragraph" w:styleId="berschrift1">
    <w:name w:val="heading 1"/>
    <w:basedOn w:val="Standard"/>
    <w:next w:val="Standard"/>
    <w:qFormat/>
    <w:rsid w:val="00D33BC9"/>
    <w:pPr>
      <w:keepNext/>
      <w:spacing w:before="120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qFormat/>
    <w:rsid w:val="00D33BC9"/>
    <w:pPr>
      <w:keepNext/>
      <w:outlineLvl w:val="1"/>
    </w:pPr>
    <w:rPr>
      <w:b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cs="Arial"/>
      <w:b/>
      <w:bCs/>
      <w:sz w:val="24"/>
      <w:u w:val="singl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semiHidden/>
    <w:pPr>
      <w:tabs>
        <w:tab w:val="center" w:pos="4819"/>
        <w:tab w:val="right" w:pos="9071"/>
      </w:tabs>
    </w:pPr>
  </w:style>
  <w:style w:type="character" w:styleId="Seitenzahl">
    <w:name w:val="page number"/>
    <w:basedOn w:val="Absatz-Standardschriftart"/>
    <w:semiHidden/>
  </w:style>
  <w:style w:type="character" w:styleId="Zeilennummer">
    <w:name w:val="line number"/>
    <w:basedOn w:val="Absatz-Standardschriftart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Pr>
      <w:rFonts w:cs="Arial"/>
      <w:sz w:val="24"/>
    </w:rPr>
  </w:style>
  <w:style w:type="table" w:customStyle="1" w:styleId="Tabellengitternetz">
    <w:name w:val="Tabellengitternetz"/>
    <w:basedOn w:val="NormaleTabelle"/>
    <w:uiPriority w:val="59"/>
    <w:rsid w:val="00E3562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246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246AC"/>
    <w:rPr>
      <w:rFonts w:ascii="Tahoma" w:hAnsi="Tahoma" w:cs="Tahoma"/>
      <w:sz w:val="16"/>
      <w:szCs w:val="16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6D249C"/>
    <w:rPr>
      <w:rFonts w:ascii="Arial" w:hAnsi="Arial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4F3E3F"/>
    <w:rPr>
      <w:rFonts w:ascii="Arial" w:hAnsi="Arial" w:cs="Arial"/>
      <w:sz w:val="24"/>
      <w:lang w:eastAsia="de-DE"/>
    </w:rPr>
  </w:style>
  <w:style w:type="table" w:styleId="Tabellenraster">
    <w:name w:val="Table Grid"/>
    <w:basedOn w:val="NormaleTabelle"/>
    <w:uiPriority w:val="59"/>
    <w:rsid w:val="004F3E3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f35">
    <w:name w:val="ff35"/>
    <w:rsid w:val="004F3E3F"/>
    <w:rPr>
      <w:rFonts w:ascii="Arial" w:hAnsi="Arial" w:cs="Arial" w:hint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80B30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A45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8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istrator@fwvw.c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ropbox\Mein%20PC%20(HPElitebook8541)\Documents\Benutzerdefinierte%20Office-Vorlagen\Vorlage_Austritt%20Schreib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Vorlage_Austritt Schreiben.dotx</Template>
  <TotalTime>0</TotalTime>
  <Pages>1</Pages>
  <Words>344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Sektionsbericht 7/8.94</vt:lpstr>
    </vt:vector>
  </TitlesOfParts>
  <Company>Kümin-Wey AG</Company>
  <LinksUpToDate>false</LinksUpToDate>
  <CharactersWithSpaces>2511</CharactersWithSpaces>
  <SharedDoc>false</SharedDoc>
  <HLinks>
    <vt:vector size="6" baseType="variant">
      <vt:variant>
        <vt:i4>3342439</vt:i4>
      </vt:variant>
      <vt:variant>
        <vt:i4>3</vt:i4>
      </vt:variant>
      <vt:variant>
        <vt:i4>0</vt:i4>
      </vt:variant>
      <vt:variant>
        <vt:i4>5</vt:i4>
      </vt:variant>
      <vt:variant>
        <vt:lpwstr>http://www.fwvw.feldweibel.ch/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Sektionsbericht 7/8.94</dc:title>
  <dc:subject/>
  <dc:creator>Helmut Baeder</dc:creator>
  <cp:keywords/>
  <cp:lastModifiedBy>Helmut Bäder</cp:lastModifiedBy>
  <cp:revision>4</cp:revision>
  <cp:lastPrinted>2022-04-29T05:19:00Z</cp:lastPrinted>
  <dcterms:created xsi:type="dcterms:W3CDTF">2025-02-24T05:44:00Z</dcterms:created>
  <dcterms:modified xsi:type="dcterms:W3CDTF">2025-02-24T05:45:00Z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2025-01-24T09:42:17Z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ea8791ca-44da-4de0-9662-7c916a82cd91</vt:lpwstr>
  </property>
  <property fmtid="{D5CDD505-2E9C-101B-9397-08002B2CF9AE}" pid="8" name="MSIP_Label_8bf144ec-b540-4116-b256-52132ebabe04_ContentBits">
    <vt:lpwstr>0</vt:lpwstr>
  </property>
</Properties>
</file>